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6031"/>
        <w:gridCol w:w="8369"/>
      </w:tblGrid>
      <w:tr w:rsidR="00540571" w:rsidRPr="00540571" w:rsidTr="000E57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pct"/>
            <w:shd w:val="clear" w:color="auto" w:fill="F6EAF3" w:themeFill="accent4" w:themeFillTint="33"/>
          </w:tcPr>
          <w:p w:rsidR="00A93B9C" w:rsidRPr="00540571" w:rsidRDefault="00A93B9C" w:rsidP="00A93B9C">
            <w:pPr>
              <w:pStyle w:val="Month"/>
              <w:tabs>
                <w:tab w:val="left" w:pos="1680"/>
                <w:tab w:val="center" w:pos="2230"/>
              </w:tabs>
              <w:rPr>
                <w:color w:val="D39BC8" w:themeColor="accent4"/>
                <w:sz w:val="32"/>
                <w:szCs w:val="32"/>
              </w:rPr>
            </w:pPr>
            <w:r w:rsidRPr="00540571">
              <w:rPr>
                <w:color w:val="D39BC8" w:themeColor="accent4"/>
                <w:sz w:val="32"/>
                <w:szCs w:val="32"/>
              </w:rPr>
              <w:tab/>
            </w:r>
          </w:p>
          <w:p w:rsidR="00A93B9C" w:rsidRPr="00540571" w:rsidRDefault="00A93B9C" w:rsidP="00A93B9C">
            <w:pPr>
              <w:pStyle w:val="Month"/>
              <w:tabs>
                <w:tab w:val="left" w:pos="1680"/>
                <w:tab w:val="center" w:pos="2230"/>
              </w:tabs>
              <w:rPr>
                <w:color w:val="D39BC8" w:themeColor="accent4"/>
                <w:sz w:val="32"/>
                <w:szCs w:val="32"/>
              </w:rPr>
            </w:pPr>
          </w:p>
          <w:p w:rsidR="00A93B9C" w:rsidRPr="00540571" w:rsidRDefault="00540571" w:rsidP="00540571">
            <w:pPr>
              <w:pStyle w:val="Month"/>
              <w:tabs>
                <w:tab w:val="left" w:pos="1680"/>
                <w:tab w:val="center" w:pos="2230"/>
              </w:tabs>
              <w:jc w:val="center"/>
              <w:rPr>
                <w:color w:val="D39BC8" w:themeColor="accent4"/>
                <w:sz w:val="72"/>
                <w:szCs w:val="72"/>
              </w:rPr>
            </w:pPr>
            <w:r w:rsidRPr="00540571">
              <w:rPr>
                <w:color w:val="D39BC8" w:themeColor="accent4"/>
                <w:sz w:val="72"/>
                <w:szCs w:val="72"/>
              </w:rPr>
              <w:t>JUNE</w:t>
            </w:r>
          </w:p>
          <w:p w:rsidR="002F6E35" w:rsidRPr="00540571" w:rsidRDefault="00ED319A" w:rsidP="00ED3A0C">
            <w:pPr>
              <w:pStyle w:val="Month"/>
              <w:tabs>
                <w:tab w:val="left" w:pos="1680"/>
                <w:tab w:val="center" w:pos="2230"/>
              </w:tabs>
              <w:jc w:val="center"/>
              <w:rPr>
                <w:color w:val="D39BC8" w:themeColor="accent4"/>
                <w:sz w:val="72"/>
                <w:szCs w:val="72"/>
              </w:rPr>
            </w:pPr>
            <w:r w:rsidRPr="00540571">
              <w:rPr>
                <w:color w:val="D39BC8" w:themeColor="accent4"/>
                <w:sz w:val="72"/>
                <w:szCs w:val="72"/>
              </w:rPr>
              <w:t>2021</w:t>
            </w:r>
          </w:p>
        </w:tc>
        <w:tc>
          <w:tcPr>
            <w:tcW w:w="2906" w:type="pct"/>
            <w:shd w:val="clear" w:color="auto" w:fill="FFFFFF" w:themeFill="background1"/>
          </w:tcPr>
          <w:p w:rsidR="003D3101" w:rsidRPr="00540571" w:rsidRDefault="003D3101" w:rsidP="00275F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D39BC8" w:themeColor="accent4"/>
                <w:sz w:val="20"/>
                <w:szCs w:val="20"/>
              </w:rPr>
            </w:pPr>
          </w:p>
          <w:p w:rsidR="003D3101" w:rsidRPr="00540571" w:rsidRDefault="003D3101" w:rsidP="003D31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D39BC8" w:themeColor="accent4"/>
                <w:sz w:val="20"/>
                <w:szCs w:val="20"/>
              </w:rPr>
            </w:pPr>
          </w:p>
          <w:p w:rsidR="002F6E35" w:rsidRPr="00540571" w:rsidRDefault="00540571" w:rsidP="00375474">
            <w:pPr>
              <w:ind w:firstLine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D39BC8" w:themeColor="accent4"/>
                <w:sz w:val="20"/>
                <w:szCs w:val="20"/>
              </w:rPr>
            </w:pPr>
            <w:r>
              <w:rPr>
                <w:noProof/>
                <w:color w:val="D39BC8" w:themeColor="accent4"/>
                <w:sz w:val="20"/>
                <w:szCs w:val="20"/>
              </w:rPr>
              <w:drawing>
                <wp:inline distT="0" distB="0" distL="0" distR="0">
                  <wp:extent cx="4391025" cy="16668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mmer-Sunset-Computer-Wallpapers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571" w:rsidTr="005E24EE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pct"/>
            <w:tcBorders>
              <w:bottom w:val="single" w:sz="18" w:space="0" w:color="FFFFFF" w:themeColor="background1"/>
            </w:tcBorders>
            <w:shd w:val="clear" w:color="auto" w:fill="B75BA4" w:themeFill="accent4" w:themeFillShade="BF"/>
          </w:tcPr>
          <w:p w:rsidR="00375474" w:rsidRDefault="00375474">
            <w:pPr>
              <w:rPr>
                <w:b w:val="0"/>
                <w:bCs w:val="0"/>
              </w:rPr>
            </w:pPr>
          </w:p>
          <w:p w:rsidR="002F6E35" w:rsidRPr="00375474" w:rsidRDefault="00375474" w:rsidP="00375474">
            <w:pPr>
              <w:tabs>
                <w:tab w:val="left" w:pos="4575"/>
              </w:tabs>
            </w:pPr>
            <w:r>
              <w:tab/>
            </w:r>
          </w:p>
        </w:tc>
        <w:tc>
          <w:tcPr>
            <w:tcW w:w="2906" w:type="pct"/>
            <w:tcBorders>
              <w:bottom w:val="single" w:sz="18" w:space="0" w:color="FFFFFF" w:themeColor="background1"/>
            </w:tcBorders>
            <w:shd w:val="clear" w:color="auto" w:fill="B75BA4" w:themeFill="accent4" w:themeFillShade="BF"/>
          </w:tcPr>
          <w:p w:rsidR="002F6E35" w:rsidRPr="000A2701" w:rsidRDefault="002F6E3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40571" w:rsidTr="00E97063">
        <w:trPr>
          <w:trHeight w:hRule="exact"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4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:rsidR="002F6E35" w:rsidRDefault="002F6E35">
            <w:pPr>
              <w:pStyle w:val="Title"/>
            </w:pPr>
          </w:p>
        </w:tc>
        <w:tc>
          <w:tcPr>
            <w:tcW w:w="2906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714" w:type="pct"/>
        <w:tblLook w:val="0420" w:firstRow="1" w:lastRow="0" w:firstColumn="0" w:lastColumn="0" w:noHBand="0" w:noVBand="1"/>
        <w:tblCaption w:val="Layout table"/>
      </w:tblPr>
      <w:tblGrid>
        <w:gridCol w:w="2053"/>
        <w:gridCol w:w="2169"/>
        <w:gridCol w:w="1941"/>
        <w:gridCol w:w="2055"/>
        <w:gridCol w:w="2055"/>
        <w:gridCol w:w="2229"/>
        <w:gridCol w:w="1881"/>
        <w:gridCol w:w="2055"/>
      </w:tblGrid>
      <w:tr w:rsidR="002F6E35" w:rsidTr="00A8654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55" w:type="dxa"/>
          <w:trHeight w:val="372"/>
        </w:trPr>
        <w:sdt>
          <w:sdtPr>
            <w:rPr>
              <w:b/>
            </w:rPr>
            <w:id w:val="1527134494"/>
            <w:placeholder>
              <w:docPart w:val="0EFFBBFAC24F4859803A22DA61E7B9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3" w:type="dxa"/>
              </w:tcPr>
              <w:p w:rsidR="002F6E35" w:rsidRPr="00A93B9C" w:rsidRDefault="009035F5">
                <w:pPr>
                  <w:pStyle w:val="Days"/>
                  <w:rPr>
                    <w:b/>
                  </w:rPr>
                </w:pPr>
                <w:r w:rsidRPr="00A93B9C">
                  <w:rPr>
                    <w:b/>
                  </w:rPr>
                  <w:t>Sunday</w:t>
                </w:r>
              </w:p>
            </w:tc>
          </w:sdtContent>
        </w:sdt>
        <w:tc>
          <w:tcPr>
            <w:tcW w:w="2169" w:type="dxa"/>
          </w:tcPr>
          <w:p w:rsidR="002F6E35" w:rsidRPr="00A93B9C" w:rsidRDefault="007C7F9A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8650153"/>
                <w:placeholder>
                  <w:docPart w:val="AE2D9BEE7BD74EA5A4C07DB64B592678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A93B9C">
                  <w:rPr>
                    <w:b/>
                  </w:rPr>
                  <w:t>Monday</w:t>
                </w:r>
              </w:sdtContent>
            </w:sdt>
          </w:p>
        </w:tc>
        <w:tc>
          <w:tcPr>
            <w:tcW w:w="1941" w:type="dxa"/>
          </w:tcPr>
          <w:p w:rsidR="002F6E35" w:rsidRPr="00A93B9C" w:rsidRDefault="007C7F9A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1517691135"/>
                <w:placeholder>
                  <w:docPart w:val="91498D0DE23742E8BC2A04C75DF7F6EC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A93B9C">
                  <w:rPr>
                    <w:b/>
                  </w:rPr>
                  <w:t>Tuesday</w:t>
                </w:r>
              </w:sdtContent>
            </w:sdt>
          </w:p>
        </w:tc>
        <w:tc>
          <w:tcPr>
            <w:tcW w:w="2055" w:type="dxa"/>
          </w:tcPr>
          <w:p w:rsidR="002F6E35" w:rsidRPr="00A93B9C" w:rsidRDefault="007C7F9A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1684429625"/>
                <w:placeholder>
                  <w:docPart w:val="18B0C54F559C47CEA7A473688E42AB9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A93B9C">
                  <w:rPr>
                    <w:b/>
                  </w:rPr>
                  <w:t>Wednesday</w:t>
                </w:r>
              </w:sdtContent>
            </w:sdt>
          </w:p>
        </w:tc>
        <w:tc>
          <w:tcPr>
            <w:tcW w:w="2055" w:type="dxa"/>
          </w:tcPr>
          <w:p w:rsidR="002F6E35" w:rsidRPr="00A93B9C" w:rsidRDefault="007C7F9A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-1188375605"/>
                <w:placeholder>
                  <w:docPart w:val="5B975093477244459167675DA2967F6F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A93B9C">
                  <w:rPr>
                    <w:b/>
                  </w:rPr>
                  <w:t>Thursday</w:t>
                </w:r>
              </w:sdtContent>
            </w:sdt>
          </w:p>
        </w:tc>
        <w:tc>
          <w:tcPr>
            <w:tcW w:w="2229" w:type="dxa"/>
          </w:tcPr>
          <w:p w:rsidR="002F6E35" w:rsidRPr="00A93B9C" w:rsidRDefault="007C7F9A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991825489"/>
                <w:placeholder>
                  <w:docPart w:val="0596722C26824B49B94C2EDECF184B03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A93B9C">
                  <w:rPr>
                    <w:b/>
                  </w:rPr>
                  <w:t>Friday</w:t>
                </w:r>
              </w:sdtContent>
            </w:sdt>
          </w:p>
        </w:tc>
        <w:tc>
          <w:tcPr>
            <w:tcW w:w="1881" w:type="dxa"/>
          </w:tcPr>
          <w:p w:rsidR="002F6E35" w:rsidRPr="00A93B9C" w:rsidRDefault="007C7F9A">
            <w:pPr>
              <w:pStyle w:val="Days"/>
              <w:rPr>
                <w:b/>
              </w:rPr>
            </w:pPr>
            <w:sdt>
              <w:sdtPr>
                <w:rPr>
                  <w:b/>
                </w:rPr>
                <w:id w:val="115736794"/>
                <w:placeholder>
                  <w:docPart w:val="CEF45610A3B8425C8F4C6DE022033E9D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A93B9C">
                  <w:rPr>
                    <w:b/>
                  </w:rPr>
                  <w:t>Saturday</w:t>
                </w:r>
              </w:sdtContent>
            </w:sdt>
          </w:p>
        </w:tc>
      </w:tr>
      <w:tr w:rsidR="002F6E35" w:rsidTr="00A8654B">
        <w:trPr>
          <w:gridAfter w:val="1"/>
          <w:wAfter w:w="2055" w:type="dxa"/>
        </w:trPr>
        <w:tc>
          <w:tcPr>
            <w:tcW w:w="2053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2004C"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169" w:type="dxa"/>
            <w:tcBorders>
              <w:bottom w:val="nil"/>
            </w:tcBorders>
          </w:tcPr>
          <w:p w:rsidR="002F6E35" w:rsidRPr="00A93B9C" w:rsidRDefault="009035F5">
            <w:pPr>
              <w:pStyle w:val="Dates"/>
              <w:rPr>
                <w:b/>
                <w:color w:val="auto"/>
              </w:rPr>
            </w:pP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DocVariable MonthStart \@ dddd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color w:val="auto"/>
              </w:rPr>
              <w:instrText>Saturday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= "Monday" 1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=A2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noProof/>
                <w:color w:val="auto"/>
              </w:rPr>
              <w:instrText>0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&lt;&gt; 0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=A2+1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FA21CA" w:rsidRPr="00A93B9C">
              <w:rPr>
                <w:b/>
                <w:noProof/>
                <w:color w:val="auto"/>
              </w:rPr>
              <w:instrText>2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"" 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fldChar w:fldCharType="end"/>
            </w:r>
          </w:p>
        </w:tc>
        <w:tc>
          <w:tcPr>
            <w:tcW w:w="1941" w:type="dxa"/>
            <w:tcBorders>
              <w:bottom w:val="nil"/>
            </w:tcBorders>
          </w:tcPr>
          <w:p w:rsidR="002F6E35" w:rsidRPr="00A93B9C" w:rsidRDefault="009035F5">
            <w:pPr>
              <w:pStyle w:val="Dates"/>
              <w:rPr>
                <w:b/>
                <w:color w:val="auto"/>
              </w:rPr>
            </w:pP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DocVariable MonthStart \@ dddd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color w:val="auto"/>
              </w:rPr>
              <w:instrText>Saturday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= "Tuesday" 1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=B2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noProof/>
                <w:color w:val="auto"/>
              </w:rPr>
              <w:instrText>0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&lt;&gt; 0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=B2+1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375474" w:rsidRPr="00A93B9C">
              <w:rPr>
                <w:b/>
                <w:noProof/>
                <w:color w:val="auto"/>
              </w:rPr>
              <w:instrText>2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"" 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Pr="00A93B9C" w:rsidRDefault="009035F5">
            <w:pPr>
              <w:pStyle w:val="Dates"/>
              <w:rPr>
                <w:b/>
                <w:color w:val="auto"/>
              </w:rPr>
            </w:pP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DocVariable MonthStart \@ dddd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color w:val="auto"/>
              </w:rPr>
              <w:instrText>Saturday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= "Wednesday" 1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=C2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noProof/>
                <w:color w:val="auto"/>
              </w:rPr>
              <w:instrText>0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&lt;&gt; 0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=C2+1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375474" w:rsidRPr="00A93B9C">
              <w:rPr>
                <w:b/>
                <w:noProof/>
                <w:color w:val="auto"/>
              </w:rPr>
              <w:instrText>3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"" 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:rsidR="002F6E35" w:rsidRPr="00A93B9C" w:rsidRDefault="009035F5">
            <w:pPr>
              <w:pStyle w:val="Dates"/>
              <w:rPr>
                <w:b/>
                <w:color w:val="auto"/>
              </w:rPr>
            </w:pP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DocVariable MonthStart \@ dddd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color w:val="auto"/>
              </w:rPr>
              <w:instrText>Saturday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= "Thursday" 1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=D2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noProof/>
                <w:color w:val="auto"/>
              </w:rPr>
              <w:instrText>0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&lt;&gt; 0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=D2+1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375474" w:rsidRPr="00A93B9C">
              <w:rPr>
                <w:b/>
                <w:noProof/>
                <w:color w:val="auto"/>
              </w:rPr>
              <w:instrText>4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"" 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fldChar w:fldCharType="end"/>
            </w:r>
          </w:p>
        </w:tc>
        <w:tc>
          <w:tcPr>
            <w:tcW w:w="2229" w:type="dxa"/>
            <w:tcBorders>
              <w:bottom w:val="nil"/>
            </w:tcBorders>
          </w:tcPr>
          <w:p w:rsidR="002F6E35" w:rsidRPr="00A93B9C" w:rsidRDefault="009035F5">
            <w:pPr>
              <w:pStyle w:val="Dates"/>
              <w:rPr>
                <w:b/>
                <w:color w:val="auto"/>
              </w:rPr>
            </w:pP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DocVariable MonthStart \@ dddd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color w:val="auto"/>
              </w:rPr>
              <w:instrText>Saturday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= "Friday" 1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IF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=E2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E2004C">
              <w:rPr>
                <w:b/>
                <w:noProof/>
                <w:color w:val="auto"/>
              </w:rPr>
              <w:instrText>0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&lt;&gt; 0 </w:instrText>
            </w:r>
            <w:r w:rsidRPr="00A93B9C">
              <w:rPr>
                <w:b/>
                <w:color w:val="auto"/>
              </w:rPr>
              <w:fldChar w:fldCharType="begin"/>
            </w:r>
            <w:r w:rsidRPr="00A93B9C">
              <w:rPr>
                <w:b/>
                <w:color w:val="auto"/>
              </w:rPr>
              <w:instrText xml:space="preserve"> =E2+1 </w:instrText>
            </w:r>
            <w:r w:rsidRPr="00A93B9C">
              <w:rPr>
                <w:b/>
                <w:color w:val="auto"/>
              </w:rPr>
              <w:fldChar w:fldCharType="separate"/>
            </w:r>
            <w:r w:rsidR="000D20EE">
              <w:rPr>
                <w:b/>
                <w:noProof/>
                <w:color w:val="auto"/>
              </w:rPr>
              <w:instrText>2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instrText xml:space="preserve"> "" </w:instrText>
            </w:r>
            <w:r w:rsidRPr="00A93B9C">
              <w:rPr>
                <w:b/>
                <w:color w:val="auto"/>
              </w:rPr>
              <w:fldChar w:fldCharType="end"/>
            </w:r>
            <w:r w:rsidRPr="00A93B9C">
              <w:rPr>
                <w:b/>
                <w:color w:val="auto"/>
              </w:rPr>
              <w:fldChar w:fldCharType="end"/>
            </w:r>
          </w:p>
        </w:tc>
        <w:tc>
          <w:tcPr>
            <w:tcW w:w="1881" w:type="dxa"/>
            <w:tcBorders>
              <w:bottom w:val="nil"/>
            </w:tcBorders>
          </w:tcPr>
          <w:p w:rsidR="002F6E35" w:rsidRPr="00A93B9C" w:rsidRDefault="002F6E35">
            <w:pPr>
              <w:pStyle w:val="Dates"/>
              <w:rPr>
                <w:b/>
                <w:color w:val="auto"/>
              </w:rPr>
            </w:pPr>
          </w:p>
        </w:tc>
      </w:tr>
      <w:tr w:rsidR="00E47D7B" w:rsidTr="00A8654B">
        <w:trPr>
          <w:gridAfter w:val="1"/>
          <w:wAfter w:w="2055" w:type="dxa"/>
          <w:trHeight w:hRule="exact" w:val="907"/>
        </w:trPr>
        <w:tc>
          <w:tcPr>
            <w:tcW w:w="2053" w:type="dxa"/>
            <w:tcBorders>
              <w:top w:val="nil"/>
              <w:bottom w:val="single" w:sz="6" w:space="0" w:color="BFBFBF" w:themeColor="background1" w:themeShade="BF"/>
            </w:tcBorders>
          </w:tcPr>
          <w:p w:rsidR="00E47D7B" w:rsidRPr="003D3101" w:rsidRDefault="00E47D7B" w:rsidP="00E47D7B">
            <w:pPr>
              <w:rPr>
                <w:color w:val="C00000" w:themeColor="accent5"/>
              </w:rPr>
            </w:pPr>
          </w:p>
        </w:tc>
        <w:tc>
          <w:tcPr>
            <w:tcW w:w="216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00B0F0"/>
          </w:tcPr>
          <w:p w:rsidR="00E47D7B" w:rsidRPr="00E47D7B" w:rsidRDefault="00E47D7B" w:rsidP="00E47D7B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9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00" w:themeFill="accent6"/>
          </w:tcPr>
          <w:p w:rsidR="00A8654B" w:rsidRDefault="00A8654B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  <w:p w:rsidR="00E47D7B" w:rsidRPr="00E47D7B" w:rsidRDefault="00A8654B" w:rsidP="00A8654B">
            <w:pPr>
              <w:jc w:val="center"/>
              <w:rPr>
                <w:b/>
                <w:sz w:val="36"/>
                <w:szCs w:val="36"/>
              </w:rPr>
            </w:pPr>
            <w:r w:rsidRPr="00123D73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0BBEFF" w:themeFill="accent3" w:themeFillShade="BF"/>
          </w:tcPr>
          <w:p w:rsidR="00A8654B" w:rsidRPr="00123D73" w:rsidRDefault="00A8654B" w:rsidP="00A8654B">
            <w:pPr>
              <w:tabs>
                <w:tab w:val="left" w:pos="705"/>
                <w:tab w:val="center" w:pos="91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2  </w:t>
            </w:r>
          </w:p>
          <w:p w:rsidR="00E47D7B" w:rsidRPr="00E47D7B" w:rsidRDefault="00A8654B" w:rsidP="00A8654B">
            <w:pPr>
              <w:tabs>
                <w:tab w:val="left" w:pos="705"/>
                <w:tab w:val="center" w:pos="919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00" w:themeFill="accent6"/>
          </w:tcPr>
          <w:p w:rsidR="00A8654B" w:rsidRPr="00C942D3" w:rsidRDefault="00A8654B" w:rsidP="00A8654B">
            <w:pPr>
              <w:rPr>
                <w:b/>
                <w:sz w:val="20"/>
                <w:szCs w:val="20"/>
                <w:u w:val="single"/>
              </w:rPr>
            </w:pPr>
            <w:r w:rsidRPr="00C942D3">
              <w:rPr>
                <w:b/>
                <w:sz w:val="20"/>
                <w:szCs w:val="20"/>
              </w:rPr>
              <w:t xml:space="preserve">3   </w:t>
            </w:r>
            <w:r w:rsidRPr="00C942D3">
              <w:rPr>
                <w:b/>
                <w:sz w:val="20"/>
                <w:szCs w:val="20"/>
                <w:u w:val="single"/>
              </w:rPr>
              <w:t>Chancellor’s Day</w:t>
            </w:r>
          </w:p>
          <w:p w:rsidR="00A8654B" w:rsidRDefault="00A8654B" w:rsidP="00A8654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Student Non-</w:t>
            </w:r>
          </w:p>
          <w:p w:rsidR="000033AA" w:rsidRPr="000033AA" w:rsidRDefault="00A8654B" w:rsidP="00A865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Attendance Day</w:t>
            </w:r>
          </w:p>
        </w:tc>
        <w:tc>
          <w:tcPr>
            <w:tcW w:w="22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0000"/>
          </w:tcPr>
          <w:p w:rsidR="00A8654B" w:rsidRDefault="00A8654B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  REMOTE</w:t>
            </w:r>
          </w:p>
          <w:p w:rsidR="00FA5F23" w:rsidRPr="00E2004C" w:rsidRDefault="00A8654B" w:rsidP="00A8654B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          DAY</w:t>
            </w:r>
          </w:p>
        </w:tc>
        <w:tc>
          <w:tcPr>
            <w:tcW w:w="1881" w:type="dxa"/>
            <w:tcBorders>
              <w:top w:val="nil"/>
              <w:bottom w:val="single" w:sz="6" w:space="0" w:color="BFBFBF" w:themeColor="background1" w:themeShade="BF"/>
            </w:tcBorders>
          </w:tcPr>
          <w:p w:rsidR="00E47D7B" w:rsidRPr="00E2004C" w:rsidRDefault="001F0642" w:rsidP="00E47D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E47D7B" w:rsidTr="00A8654B">
        <w:trPr>
          <w:gridAfter w:val="1"/>
          <w:wAfter w:w="2055" w:type="dxa"/>
        </w:trPr>
        <w:tc>
          <w:tcPr>
            <w:tcW w:w="2053" w:type="dxa"/>
            <w:tcBorders>
              <w:top w:val="single" w:sz="6" w:space="0" w:color="BFBFBF" w:themeColor="background1" w:themeShade="BF"/>
              <w:bottom w:val="nil"/>
            </w:tcBorders>
          </w:tcPr>
          <w:p w:rsidR="00E47D7B" w:rsidRPr="00A93B9C" w:rsidRDefault="00E47D7B" w:rsidP="00E47D7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169" w:type="dxa"/>
            <w:tcBorders>
              <w:top w:val="single" w:sz="6" w:space="0" w:color="BFBFBF" w:themeColor="background1" w:themeShade="BF"/>
              <w:bottom w:val="nil"/>
            </w:tcBorders>
          </w:tcPr>
          <w:p w:rsidR="00E47D7B" w:rsidRPr="00A93B9C" w:rsidRDefault="00E47D7B" w:rsidP="00E47D7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941" w:type="dxa"/>
            <w:tcBorders>
              <w:top w:val="single" w:sz="6" w:space="0" w:color="BFBFBF" w:themeColor="background1" w:themeShade="BF"/>
              <w:bottom w:val="nil"/>
            </w:tcBorders>
          </w:tcPr>
          <w:p w:rsidR="00E47D7B" w:rsidRPr="00A93B9C" w:rsidRDefault="00E47D7B" w:rsidP="00E47D7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E47D7B" w:rsidRPr="00A93B9C" w:rsidRDefault="00E47D7B" w:rsidP="00E47D7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E47D7B" w:rsidRPr="00A93B9C" w:rsidRDefault="00E47D7B" w:rsidP="00E47D7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229" w:type="dxa"/>
            <w:tcBorders>
              <w:top w:val="single" w:sz="6" w:space="0" w:color="BFBFBF" w:themeColor="background1" w:themeShade="BF"/>
              <w:bottom w:val="nil"/>
            </w:tcBorders>
          </w:tcPr>
          <w:p w:rsidR="00E47D7B" w:rsidRPr="00A93B9C" w:rsidRDefault="00E47D7B" w:rsidP="00E47D7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881" w:type="dxa"/>
            <w:tcBorders>
              <w:top w:val="single" w:sz="6" w:space="0" w:color="BFBFBF" w:themeColor="background1" w:themeShade="BF"/>
              <w:bottom w:val="nil"/>
            </w:tcBorders>
          </w:tcPr>
          <w:p w:rsidR="00E47D7B" w:rsidRPr="00A93B9C" w:rsidRDefault="00E47D7B" w:rsidP="00E47D7B">
            <w:pPr>
              <w:pStyle w:val="Dates"/>
              <w:rPr>
                <w:b/>
                <w:color w:val="auto"/>
              </w:rPr>
            </w:pPr>
          </w:p>
        </w:tc>
      </w:tr>
      <w:tr w:rsidR="00A8654B" w:rsidTr="001F0642">
        <w:trPr>
          <w:gridAfter w:val="1"/>
          <w:wAfter w:w="2055" w:type="dxa"/>
          <w:trHeight w:hRule="exact" w:val="1080"/>
        </w:trPr>
        <w:tc>
          <w:tcPr>
            <w:tcW w:w="2053" w:type="dxa"/>
            <w:tcBorders>
              <w:top w:val="nil"/>
              <w:bottom w:val="single" w:sz="6" w:space="0" w:color="BFBFBF" w:themeColor="background1" w:themeShade="BF"/>
            </w:tcBorders>
          </w:tcPr>
          <w:p w:rsidR="00A8654B" w:rsidRPr="00E2004C" w:rsidRDefault="001F0642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6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00B0F0"/>
          </w:tcPr>
          <w:p w:rsidR="00A8654B" w:rsidRPr="00E97063" w:rsidRDefault="00A8654B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    </w:t>
            </w:r>
            <w:r w:rsidRPr="00C942D3">
              <w:rPr>
                <w:b/>
                <w:sz w:val="24"/>
                <w:szCs w:val="24"/>
                <w:u w:val="single"/>
              </w:rPr>
              <w:t>Picture Day</w:t>
            </w:r>
          </w:p>
          <w:p w:rsidR="00A8654B" w:rsidRPr="00123D73" w:rsidRDefault="00A8654B" w:rsidP="00A8654B">
            <w:pPr>
              <w:jc w:val="center"/>
              <w:rPr>
                <w:b/>
                <w:sz w:val="28"/>
                <w:szCs w:val="28"/>
              </w:rPr>
            </w:pPr>
            <w:r w:rsidRPr="00E97063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00"/>
          </w:tcPr>
          <w:p w:rsidR="00A8654B" w:rsidRPr="00A8654B" w:rsidRDefault="00A8654B" w:rsidP="00A8654B">
            <w:pPr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 xml:space="preserve">8   </w:t>
            </w:r>
            <w:r w:rsidRPr="00A8654B">
              <w:rPr>
                <w:b/>
                <w:sz w:val="22"/>
                <w:szCs w:val="22"/>
              </w:rPr>
              <w:t>School Closed</w:t>
            </w:r>
          </w:p>
          <w:p w:rsidR="00A8654B" w:rsidRDefault="00A8654B" w:rsidP="00A8654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Student Non-</w:t>
            </w:r>
          </w:p>
          <w:p w:rsidR="00A8654B" w:rsidRPr="00C942D3" w:rsidRDefault="00A8654B" w:rsidP="00A8654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Attendance Day</w:t>
            </w:r>
          </w:p>
          <w:p w:rsidR="00A8654B" w:rsidRPr="00123D73" w:rsidRDefault="00A8654B" w:rsidP="00A8654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0BBEFF" w:themeFill="accent3" w:themeFillShade="BF"/>
          </w:tcPr>
          <w:p w:rsidR="00A8654B" w:rsidRDefault="00A8654B" w:rsidP="00A8654B">
            <w:pPr>
              <w:tabs>
                <w:tab w:val="left" w:pos="705"/>
                <w:tab w:val="center" w:pos="91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  <w:p w:rsidR="00A8654B" w:rsidRPr="00123D73" w:rsidRDefault="00A8654B" w:rsidP="00A8654B">
            <w:pPr>
              <w:tabs>
                <w:tab w:val="left" w:pos="705"/>
                <w:tab w:val="center" w:pos="919"/>
              </w:tabs>
              <w:jc w:val="center"/>
              <w:rPr>
                <w:b/>
                <w:sz w:val="28"/>
                <w:szCs w:val="28"/>
              </w:rPr>
            </w:pPr>
            <w:r w:rsidRPr="00123D7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00" w:themeFill="accent6"/>
          </w:tcPr>
          <w:p w:rsidR="00A8654B" w:rsidRDefault="00A8654B" w:rsidP="00A8654B">
            <w:r>
              <w:rPr>
                <w:b/>
                <w:sz w:val="24"/>
                <w:szCs w:val="24"/>
              </w:rPr>
              <w:t xml:space="preserve">10   </w:t>
            </w:r>
            <w:r w:rsidRPr="00C942D3">
              <w:rPr>
                <w:b/>
                <w:sz w:val="24"/>
                <w:szCs w:val="24"/>
                <w:u w:val="single"/>
              </w:rPr>
              <w:t>Picture Day</w:t>
            </w:r>
          </w:p>
          <w:p w:rsidR="00A8654B" w:rsidRPr="00C942D3" w:rsidRDefault="00A8654B" w:rsidP="00A8654B">
            <w:pPr>
              <w:jc w:val="center"/>
              <w:rPr>
                <w:b/>
                <w:sz w:val="22"/>
                <w:szCs w:val="22"/>
              </w:rPr>
            </w:pPr>
            <w:r w:rsidRPr="00123D73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2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0000"/>
          </w:tcPr>
          <w:p w:rsidR="001F0642" w:rsidRPr="00A8654B" w:rsidRDefault="001F0642" w:rsidP="001F0642">
            <w:pPr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11</w:t>
            </w:r>
            <w:r>
              <w:rPr>
                <w:sz w:val="16"/>
                <w:szCs w:val="16"/>
              </w:rPr>
              <w:t xml:space="preserve">   8</w:t>
            </w:r>
            <w:r w:rsidRPr="00A8654B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Gr. Grad. Celebration</w:t>
            </w:r>
          </w:p>
          <w:p w:rsidR="001F0642" w:rsidRDefault="001F0642" w:rsidP="001F06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 person for 8</w:t>
            </w:r>
            <w:r w:rsidRPr="00A8654B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graders that</w:t>
            </w:r>
          </w:p>
          <w:p w:rsidR="001F0642" w:rsidRPr="001F0642" w:rsidRDefault="001F0642" w:rsidP="001F0642">
            <w:pPr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articipate</w:t>
            </w:r>
            <w:r w:rsidRPr="001F0642">
              <w:rPr>
                <w:sz w:val="16"/>
                <w:szCs w:val="16"/>
              </w:rPr>
              <w:t xml:space="preserve">.  </w:t>
            </w:r>
            <w:r w:rsidRPr="001F0642">
              <w:rPr>
                <w:sz w:val="16"/>
                <w:szCs w:val="16"/>
                <w:u w:val="single"/>
              </w:rPr>
              <w:t>Remote Day for</w:t>
            </w:r>
          </w:p>
          <w:p w:rsidR="001F0642" w:rsidRDefault="001F0642" w:rsidP="001F06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u w:val="single"/>
              </w:rPr>
              <w:t>a</w:t>
            </w:r>
            <w:r w:rsidRPr="001F0642">
              <w:rPr>
                <w:sz w:val="16"/>
                <w:szCs w:val="16"/>
                <w:u w:val="single"/>
              </w:rPr>
              <w:t>ll other student</w:t>
            </w:r>
            <w:r>
              <w:rPr>
                <w:sz w:val="16"/>
                <w:szCs w:val="16"/>
                <w:u w:val="single"/>
              </w:rPr>
              <w:t>s</w:t>
            </w:r>
            <w:r>
              <w:rPr>
                <w:sz w:val="16"/>
                <w:szCs w:val="16"/>
              </w:rPr>
              <w:t xml:space="preserve">.  </w:t>
            </w:r>
          </w:p>
          <w:p w:rsidR="00A8654B" w:rsidRPr="00E2004C" w:rsidRDefault="00A8654B" w:rsidP="00A8654B">
            <w:pPr>
              <w:rPr>
                <w:b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nil"/>
              <w:bottom w:val="single" w:sz="6" w:space="0" w:color="BFBFBF" w:themeColor="background1" w:themeShade="BF"/>
            </w:tcBorders>
          </w:tcPr>
          <w:p w:rsidR="00A8654B" w:rsidRPr="00123D73" w:rsidRDefault="001F0642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A8654B" w:rsidTr="00A8654B">
        <w:trPr>
          <w:gridAfter w:val="1"/>
          <w:wAfter w:w="2055" w:type="dxa"/>
        </w:trPr>
        <w:tc>
          <w:tcPr>
            <w:tcW w:w="2053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169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E97063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941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229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881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</w:tr>
      <w:tr w:rsidR="00A8654B" w:rsidTr="001F0642">
        <w:trPr>
          <w:trHeight w:hRule="exact" w:val="1332"/>
        </w:trPr>
        <w:tc>
          <w:tcPr>
            <w:tcW w:w="2053" w:type="dxa"/>
            <w:tcBorders>
              <w:top w:val="nil"/>
              <w:bottom w:val="single" w:sz="6" w:space="0" w:color="BFBFBF" w:themeColor="background1" w:themeShade="BF"/>
            </w:tcBorders>
          </w:tcPr>
          <w:p w:rsidR="00A8654B" w:rsidRPr="00E2004C" w:rsidRDefault="001F0642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16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00B0F0"/>
          </w:tcPr>
          <w:p w:rsidR="001F0642" w:rsidRPr="00A8654B" w:rsidRDefault="001F0642" w:rsidP="001F0642">
            <w:pPr>
              <w:spacing w:before="0"/>
              <w:rPr>
                <w:b/>
                <w:sz w:val="16"/>
                <w:szCs w:val="16"/>
                <w:u w:val="single"/>
              </w:rPr>
            </w:pPr>
            <w:r w:rsidRPr="00A8654B">
              <w:rPr>
                <w:b/>
              </w:rPr>
              <w:t>14</w:t>
            </w:r>
            <w:r>
              <w:rPr>
                <w:b/>
              </w:rPr>
              <w:t xml:space="preserve">    </w:t>
            </w:r>
            <w:r w:rsidRPr="00A8654B">
              <w:rPr>
                <w:b/>
                <w:sz w:val="16"/>
                <w:szCs w:val="16"/>
                <w:u w:val="single"/>
              </w:rPr>
              <w:t>School Closed</w:t>
            </w:r>
          </w:p>
          <w:p w:rsidR="001F0642" w:rsidRDefault="001F0642" w:rsidP="001F0642">
            <w:pPr>
              <w:spacing w:before="0"/>
              <w:rPr>
                <w:b/>
                <w:sz w:val="16"/>
                <w:szCs w:val="16"/>
              </w:rPr>
            </w:pPr>
            <w:r w:rsidRPr="00A8654B">
              <w:rPr>
                <w:b/>
                <w:sz w:val="16"/>
                <w:szCs w:val="16"/>
              </w:rPr>
              <w:t>Student Non-Attendance Day.</w:t>
            </w:r>
            <w:r>
              <w:rPr>
                <w:b/>
                <w:sz w:val="16"/>
                <w:szCs w:val="16"/>
              </w:rPr>
              <w:t xml:space="preserve"> Professional </w:t>
            </w:r>
          </w:p>
          <w:p w:rsidR="001F0642" w:rsidRPr="00A8654B" w:rsidRDefault="001F0642" w:rsidP="001F0642">
            <w:p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Development/Planning Day</w:t>
            </w:r>
          </w:p>
          <w:p w:rsidR="00A8654B" w:rsidRPr="00E97063" w:rsidRDefault="00A8654B" w:rsidP="00A865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00"/>
          </w:tcPr>
          <w:p w:rsidR="001F0642" w:rsidRDefault="001F0642" w:rsidP="001F0642">
            <w:pPr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15   </w:t>
            </w:r>
            <w:r>
              <w:rPr>
                <w:b/>
                <w:sz w:val="20"/>
                <w:szCs w:val="20"/>
              </w:rPr>
              <w:t>Kindergarten</w:t>
            </w:r>
            <w:r w:rsidR="0024507A">
              <w:rPr>
                <w:b/>
                <w:sz w:val="20"/>
                <w:szCs w:val="20"/>
              </w:rPr>
              <w:t>/</w:t>
            </w:r>
            <w:bookmarkStart w:id="0" w:name="_GoBack"/>
            <w:bookmarkEnd w:id="0"/>
            <w:r>
              <w:rPr>
                <w:b/>
                <w:sz w:val="20"/>
                <w:szCs w:val="20"/>
              </w:rPr>
              <w:t xml:space="preserve">     5</w:t>
            </w:r>
            <w:r w:rsidRPr="00C942D3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Gr. Moving Up</w:t>
            </w:r>
          </w:p>
          <w:p w:rsidR="00A8654B" w:rsidRPr="00123D73" w:rsidRDefault="001F0642" w:rsidP="001F0642">
            <w:pPr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     Ceremony    (B)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00B0F0"/>
          </w:tcPr>
          <w:p w:rsidR="001F0642" w:rsidRDefault="001F0642" w:rsidP="001F0642">
            <w:pPr>
              <w:tabs>
                <w:tab w:val="left" w:pos="705"/>
                <w:tab w:val="center" w:pos="919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16    8</w:t>
            </w:r>
            <w:r w:rsidRPr="00C942D3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Gr.      Graduation       </w:t>
            </w:r>
            <w:r w:rsidRPr="005E24EE">
              <w:rPr>
                <w:b/>
                <w:sz w:val="24"/>
                <w:szCs w:val="24"/>
              </w:rPr>
              <w:t>(A)</w:t>
            </w:r>
          </w:p>
          <w:p w:rsidR="001F0642" w:rsidRPr="00C942D3" w:rsidRDefault="001F0642" w:rsidP="001F0642">
            <w:pPr>
              <w:tabs>
                <w:tab w:val="left" w:pos="705"/>
                <w:tab w:val="center" w:pos="919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Ceremony   801-804</w:t>
            </w:r>
          </w:p>
          <w:p w:rsidR="00A8654B" w:rsidRPr="00123D73" w:rsidRDefault="00A8654B" w:rsidP="00A8654B">
            <w:pPr>
              <w:tabs>
                <w:tab w:val="left" w:pos="705"/>
                <w:tab w:val="center" w:pos="919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00"/>
          </w:tcPr>
          <w:p w:rsidR="001F0642" w:rsidRPr="00123D73" w:rsidRDefault="001F0642" w:rsidP="001F0642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17     </w:t>
            </w:r>
            <w:r w:rsidRPr="005E24EE">
              <w:rPr>
                <w:b/>
                <w:sz w:val="20"/>
                <w:szCs w:val="20"/>
              </w:rPr>
              <w:t>8</w:t>
            </w:r>
            <w:r w:rsidRPr="005E24EE">
              <w:rPr>
                <w:b/>
                <w:sz w:val="20"/>
                <w:szCs w:val="20"/>
                <w:vertAlign w:val="superscript"/>
              </w:rPr>
              <w:t>th</w:t>
            </w:r>
            <w:r w:rsidRPr="005E24EE">
              <w:rPr>
                <w:b/>
                <w:sz w:val="20"/>
                <w:szCs w:val="20"/>
              </w:rPr>
              <w:t xml:space="preserve"> Gr.</w:t>
            </w:r>
            <w:r>
              <w:rPr>
                <w:b/>
                <w:sz w:val="24"/>
                <w:szCs w:val="24"/>
              </w:rPr>
              <w:t xml:space="preserve">                                             </w:t>
            </w:r>
            <w:r w:rsidRPr="00C942D3">
              <w:rPr>
                <w:b/>
                <w:sz w:val="20"/>
                <w:szCs w:val="20"/>
              </w:rPr>
              <w:t>Graduation</w:t>
            </w:r>
            <w:r>
              <w:rPr>
                <w:b/>
                <w:sz w:val="20"/>
                <w:szCs w:val="20"/>
              </w:rPr>
              <w:t xml:space="preserve">      </w:t>
            </w:r>
            <w:r w:rsidRPr="005E24EE">
              <w:rPr>
                <w:b/>
                <w:sz w:val="24"/>
                <w:szCs w:val="24"/>
              </w:rPr>
              <w:t xml:space="preserve">(B)  </w:t>
            </w:r>
          </w:p>
          <w:p w:rsidR="00A8654B" w:rsidRPr="00123D73" w:rsidRDefault="001F0642" w:rsidP="001F0642">
            <w:pPr>
              <w:jc w:val="center"/>
              <w:rPr>
                <w:b/>
                <w:sz w:val="28"/>
                <w:szCs w:val="28"/>
              </w:rPr>
            </w:pPr>
            <w:r w:rsidRPr="00C942D3">
              <w:rPr>
                <w:b/>
                <w:sz w:val="20"/>
                <w:szCs w:val="20"/>
              </w:rPr>
              <w:t xml:space="preserve">Ceremony </w:t>
            </w:r>
            <w:r>
              <w:rPr>
                <w:b/>
                <w:sz w:val="20"/>
                <w:szCs w:val="20"/>
              </w:rPr>
              <w:t xml:space="preserve">  805-809</w:t>
            </w:r>
          </w:p>
        </w:tc>
        <w:tc>
          <w:tcPr>
            <w:tcW w:w="22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0000"/>
          </w:tcPr>
          <w:p w:rsidR="001F0642" w:rsidRDefault="001F0642" w:rsidP="001F0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  <w:p w:rsidR="001F0642" w:rsidRPr="00FA5F23" w:rsidRDefault="001F0642" w:rsidP="001F0642">
            <w:pPr>
              <w:jc w:val="center"/>
              <w:rPr>
                <w:sz w:val="20"/>
                <w:szCs w:val="20"/>
              </w:rPr>
            </w:pPr>
            <w:r w:rsidRPr="00FA5F23">
              <w:rPr>
                <w:b/>
                <w:sz w:val="20"/>
                <w:szCs w:val="20"/>
              </w:rPr>
              <w:t>REMOTE</w:t>
            </w:r>
          </w:p>
          <w:p w:rsidR="00A8654B" w:rsidRPr="00A8654B" w:rsidRDefault="001F0642" w:rsidP="001F0642">
            <w:pPr>
              <w:jc w:val="center"/>
              <w:rPr>
                <w:sz w:val="16"/>
                <w:szCs w:val="16"/>
              </w:rPr>
            </w:pPr>
            <w:r w:rsidRPr="00FA5F23"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1881" w:type="dxa"/>
            <w:tcBorders>
              <w:top w:val="nil"/>
              <w:bottom w:val="single" w:sz="6" w:space="0" w:color="BFBFBF" w:themeColor="background1" w:themeShade="BF"/>
            </w:tcBorders>
          </w:tcPr>
          <w:p w:rsidR="00A8654B" w:rsidRPr="00E21B40" w:rsidRDefault="001F0642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055" w:type="dxa"/>
          </w:tcPr>
          <w:p w:rsidR="00A8654B" w:rsidRPr="00E2004C" w:rsidRDefault="00A8654B" w:rsidP="00A8654B">
            <w:pPr>
              <w:rPr>
                <w:sz w:val="24"/>
                <w:szCs w:val="24"/>
              </w:rPr>
            </w:pPr>
          </w:p>
        </w:tc>
      </w:tr>
      <w:tr w:rsidR="00A8654B" w:rsidTr="00A8654B">
        <w:trPr>
          <w:gridAfter w:val="1"/>
          <w:wAfter w:w="2055" w:type="dxa"/>
        </w:trPr>
        <w:tc>
          <w:tcPr>
            <w:tcW w:w="2053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169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E97063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941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2229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881" w:type="dxa"/>
            <w:tcBorders>
              <w:top w:val="single" w:sz="6" w:space="0" w:color="BFBFBF" w:themeColor="background1" w:themeShade="BF"/>
              <w:bottom w:val="nil"/>
            </w:tcBorders>
          </w:tcPr>
          <w:p w:rsidR="00A8654B" w:rsidRPr="00A93B9C" w:rsidRDefault="00A8654B" w:rsidP="00A8654B">
            <w:pPr>
              <w:pStyle w:val="Dates"/>
              <w:rPr>
                <w:b/>
                <w:color w:val="auto"/>
              </w:rPr>
            </w:pPr>
          </w:p>
        </w:tc>
      </w:tr>
      <w:tr w:rsidR="00A8654B" w:rsidTr="001F0642">
        <w:trPr>
          <w:gridAfter w:val="1"/>
          <w:wAfter w:w="2055" w:type="dxa"/>
          <w:trHeight w:hRule="exact" w:val="1332"/>
        </w:trPr>
        <w:tc>
          <w:tcPr>
            <w:tcW w:w="2053" w:type="dxa"/>
            <w:tcBorders>
              <w:top w:val="nil"/>
              <w:bottom w:val="single" w:sz="6" w:space="0" w:color="BFBFBF" w:themeColor="background1" w:themeShade="BF"/>
            </w:tcBorders>
          </w:tcPr>
          <w:p w:rsidR="00A8654B" w:rsidRPr="00A8654B" w:rsidRDefault="001F0642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16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0BBEFF" w:themeFill="accent3" w:themeFillShade="BF"/>
          </w:tcPr>
          <w:p w:rsidR="00A8654B" w:rsidRPr="00A8654B" w:rsidRDefault="00A8654B" w:rsidP="00A8654B">
            <w:pPr>
              <w:spacing w:before="0"/>
              <w:rPr>
                <w:b/>
                <w:sz w:val="16"/>
                <w:szCs w:val="16"/>
              </w:rPr>
            </w:pPr>
          </w:p>
          <w:p w:rsidR="001F0642" w:rsidRPr="00E97063" w:rsidRDefault="001F0642" w:rsidP="001F0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  <w:p w:rsidR="001F0642" w:rsidRPr="00E97063" w:rsidRDefault="001F0642" w:rsidP="001F0642">
            <w:pPr>
              <w:jc w:val="center"/>
              <w:rPr>
                <w:b/>
                <w:sz w:val="24"/>
                <w:szCs w:val="24"/>
              </w:rPr>
            </w:pPr>
            <w:r w:rsidRPr="00123D73">
              <w:rPr>
                <w:b/>
                <w:sz w:val="28"/>
                <w:szCs w:val="28"/>
              </w:rPr>
              <w:t>A</w:t>
            </w:r>
          </w:p>
          <w:p w:rsidR="00A8654B" w:rsidRPr="00A8654B" w:rsidRDefault="00A8654B" w:rsidP="001F0642">
            <w:pPr>
              <w:spacing w:before="0"/>
              <w:rPr>
                <w:b/>
              </w:rPr>
            </w:pPr>
          </w:p>
          <w:p w:rsidR="00A8654B" w:rsidRPr="00A8654B" w:rsidRDefault="00A8654B" w:rsidP="00A8654B">
            <w:pPr>
              <w:spacing w:before="0" w:after="0"/>
              <w:jc w:val="center"/>
              <w:rPr>
                <w:b/>
              </w:rPr>
            </w:pPr>
          </w:p>
        </w:tc>
        <w:tc>
          <w:tcPr>
            <w:tcW w:w="19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00" w:themeFill="accent6"/>
          </w:tcPr>
          <w:p w:rsidR="001F0642" w:rsidRDefault="001F0642" w:rsidP="001F0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22 </w:t>
            </w:r>
          </w:p>
          <w:p w:rsidR="001F0642" w:rsidRPr="001F0642" w:rsidRDefault="001F0642" w:rsidP="001F0642">
            <w:pPr>
              <w:jc w:val="center"/>
              <w:rPr>
                <w:b/>
                <w:sz w:val="22"/>
                <w:szCs w:val="22"/>
              </w:rPr>
            </w:pPr>
            <w:r w:rsidRPr="001F0642">
              <w:rPr>
                <w:b/>
                <w:sz w:val="22"/>
                <w:szCs w:val="22"/>
              </w:rPr>
              <w:t>REMOTE DAY</w:t>
            </w:r>
          </w:p>
          <w:p w:rsidR="00A8654B" w:rsidRPr="001F0642" w:rsidRDefault="001F0642" w:rsidP="001F0642">
            <w:pPr>
              <w:jc w:val="center"/>
              <w:rPr>
                <w:b/>
                <w:sz w:val="28"/>
                <w:szCs w:val="28"/>
              </w:rPr>
            </w:pPr>
            <w:r w:rsidRPr="001F0642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0BBEFF" w:themeFill="accent3" w:themeFillShade="BF"/>
          </w:tcPr>
          <w:p w:rsidR="001F0642" w:rsidRPr="001F0642" w:rsidRDefault="001F0642" w:rsidP="001F0642">
            <w:pPr>
              <w:tabs>
                <w:tab w:val="left" w:pos="705"/>
                <w:tab w:val="center" w:pos="919"/>
              </w:tabs>
              <w:rPr>
                <w:b/>
                <w:sz w:val="28"/>
                <w:szCs w:val="28"/>
              </w:rPr>
            </w:pPr>
            <w:r w:rsidRPr="001F0642">
              <w:rPr>
                <w:b/>
                <w:sz w:val="28"/>
                <w:szCs w:val="28"/>
              </w:rPr>
              <w:t xml:space="preserve">23            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A8654B" w:rsidRDefault="001F0642" w:rsidP="001F0642">
            <w:pPr>
              <w:tabs>
                <w:tab w:val="left" w:pos="705"/>
                <w:tab w:val="center" w:pos="919"/>
              </w:tabs>
              <w:rPr>
                <w:b/>
                <w:sz w:val="28"/>
                <w:szCs w:val="28"/>
              </w:rPr>
            </w:pPr>
            <w:r w:rsidRPr="001F0642">
              <w:rPr>
                <w:b/>
                <w:sz w:val="28"/>
                <w:szCs w:val="28"/>
              </w:rPr>
              <w:t>Math Regents</w:t>
            </w:r>
          </w:p>
          <w:p w:rsidR="001F0642" w:rsidRPr="00123D73" w:rsidRDefault="001F0642" w:rsidP="001F0642">
            <w:pPr>
              <w:tabs>
                <w:tab w:val="left" w:pos="705"/>
                <w:tab w:val="center" w:pos="919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FF00"/>
          </w:tcPr>
          <w:p w:rsidR="001F0642" w:rsidRDefault="001F0642" w:rsidP="001F0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24          </w:t>
            </w:r>
          </w:p>
          <w:p w:rsidR="00A8654B" w:rsidRDefault="00A8654B" w:rsidP="00A8654B">
            <w:pPr>
              <w:rPr>
                <w:b/>
                <w:sz w:val="28"/>
                <w:szCs w:val="28"/>
              </w:rPr>
            </w:pPr>
          </w:p>
          <w:p w:rsidR="001F0642" w:rsidRPr="00C942D3" w:rsidRDefault="001F0642" w:rsidP="001F06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229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0000"/>
          </w:tcPr>
          <w:p w:rsidR="001F0642" w:rsidRPr="005E24EE" w:rsidRDefault="001F0642" w:rsidP="001F0642">
            <w:pPr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25      </w:t>
            </w:r>
            <w:r w:rsidRPr="005E24EE">
              <w:rPr>
                <w:b/>
                <w:sz w:val="20"/>
                <w:szCs w:val="20"/>
              </w:rPr>
              <w:t>REMOTE</w:t>
            </w:r>
          </w:p>
          <w:p w:rsidR="001F0642" w:rsidRPr="005E24EE" w:rsidRDefault="001F0642" w:rsidP="001F0642">
            <w:pPr>
              <w:rPr>
                <w:b/>
                <w:sz w:val="20"/>
                <w:szCs w:val="20"/>
              </w:rPr>
            </w:pPr>
            <w:r w:rsidRPr="005E24EE">
              <w:rPr>
                <w:b/>
                <w:sz w:val="20"/>
                <w:szCs w:val="20"/>
              </w:rPr>
              <w:t xml:space="preserve">                DAY</w:t>
            </w:r>
          </w:p>
          <w:p w:rsidR="00A8654B" w:rsidRPr="00E2004C" w:rsidRDefault="001F0642" w:rsidP="001F0642">
            <w:pPr>
              <w:jc w:val="center"/>
              <w:rPr>
                <w:b/>
                <w:sz w:val="24"/>
                <w:szCs w:val="24"/>
              </w:rPr>
            </w:pPr>
            <w:r w:rsidRPr="005E24EE">
              <w:rPr>
                <w:b/>
                <w:sz w:val="20"/>
                <w:szCs w:val="20"/>
                <w:u w:val="single"/>
              </w:rPr>
              <w:t>LAST DAY OF SCHOOL</w:t>
            </w:r>
          </w:p>
        </w:tc>
        <w:tc>
          <w:tcPr>
            <w:tcW w:w="1881" w:type="dxa"/>
            <w:tcBorders>
              <w:top w:val="nil"/>
              <w:bottom w:val="single" w:sz="6" w:space="0" w:color="BFBFBF" w:themeColor="background1" w:themeShade="BF"/>
            </w:tcBorders>
          </w:tcPr>
          <w:p w:rsidR="00A8654B" w:rsidRPr="00E2004C" w:rsidRDefault="001F0642" w:rsidP="00A86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</w:tr>
      <w:tr w:rsidR="001F0642" w:rsidTr="001F0642">
        <w:trPr>
          <w:gridAfter w:val="1"/>
          <w:wAfter w:w="2055" w:type="dxa"/>
          <w:trHeight w:val="885"/>
        </w:trPr>
        <w:tc>
          <w:tcPr>
            <w:tcW w:w="2053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1F0642" w:rsidRPr="00E2004C" w:rsidRDefault="001F0642" w:rsidP="001F0642">
            <w:pPr>
              <w:pStyle w:val="Dates"/>
              <w:jc w:val="left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B0F0"/>
          </w:tcPr>
          <w:p w:rsidR="001F0642" w:rsidRDefault="001F0642" w:rsidP="001F0642">
            <w:pPr>
              <w:pStyle w:val="Dates"/>
              <w:jc w:val="left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28</w:t>
            </w:r>
          </w:p>
        </w:tc>
        <w:tc>
          <w:tcPr>
            <w:tcW w:w="194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00" w:themeFill="accent6"/>
          </w:tcPr>
          <w:p w:rsidR="001F0642" w:rsidRDefault="001F0642" w:rsidP="001F064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00B0F0"/>
          </w:tcPr>
          <w:p w:rsidR="001F0642" w:rsidRPr="00123D73" w:rsidRDefault="001F0642" w:rsidP="001F0642">
            <w:pPr>
              <w:tabs>
                <w:tab w:val="left" w:pos="705"/>
                <w:tab w:val="center" w:pos="91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FFFF00" w:themeFill="accent6"/>
          </w:tcPr>
          <w:p w:rsidR="001F0642" w:rsidRPr="00123D73" w:rsidRDefault="001F0642" w:rsidP="001F064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C00000" w:themeFill="accent5"/>
          </w:tcPr>
          <w:p w:rsidR="001F0642" w:rsidRPr="005E24EE" w:rsidRDefault="001F0642" w:rsidP="001F0642">
            <w:pPr>
              <w:jc w:val="center"/>
              <w:rPr>
                <w:sz w:val="24"/>
                <w:szCs w:val="24"/>
                <w:u w:val="single"/>
              </w:rPr>
            </w:pPr>
            <w:r w:rsidRPr="005E24EE">
              <w:rPr>
                <w:b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881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</w:tcBorders>
          </w:tcPr>
          <w:p w:rsidR="001F0642" w:rsidRDefault="001F0642" w:rsidP="001F0642">
            <w:pPr>
              <w:pStyle w:val="Dates"/>
              <w:jc w:val="left"/>
              <w:rPr>
                <w:b/>
                <w:sz w:val="24"/>
                <w:szCs w:val="24"/>
              </w:rPr>
            </w:pPr>
          </w:p>
          <w:p w:rsidR="001F0642" w:rsidRPr="00E2004C" w:rsidRDefault="001F0642" w:rsidP="001F0642">
            <w:pPr>
              <w:pStyle w:val="Dates"/>
              <w:jc w:val="left"/>
              <w:rPr>
                <w:b/>
                <w:sz w:val="24"/>
                <w:szCs w:val="24"/>
              </w:rPr>
            </w:pPr>
          </w:p>
          <w:p w:rsidR="001F0642" w:rsidRPr="00E2004C" w:rsidRDefault="001F0642" w:rsidP="001F0642">
            <w:pPr>
              <w:pStyle w:val="Dates"/>
              <w:jc w:val="left"/>
              <w:rPr>
                <w:b/>
                <w:sz w:val="24"/>
                <w:szCs w:val="24"/>
              </w:rPr>
            </w:pPr>
          </w:p>
        </w:tc>
      </w:tr>
      <w:tr w:rsidR="001F0642" w:rsidTr="00A8654B">
        <w:trPr>
          <w:gridAfter w:val="1"/>
          <w:wAfter w:w="2055" w:type="dxa"/>
          <w:trHeight w:val="624"/>
        </w:trPr>
        <w:tc>
          <w:tcPr>
            <w:tcW w:w="2053" w:type="dxa"/>
            <w:tcBorders>
              <w:top w:val="single" w:sz="6" w:space="0" w:color="BFBFBF" w:themeColor="background1" w:themeShade="BF"/>
              <w:bottom w:val="nil"/>
            </w:tcBorders>
          </w:tcPr>
          <w:p w:rsidR="001F0642" w:rsidRDefault="001F0642" w:rsidP="001F0642">
            <w:pPr>
              <w:pStyle w:val="Dates"/>
              <w:jc w:val="left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216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00B0F0"/>
          </w:tcPr>
          <w:p w:rsidR="001F0642" w:rsidRDefault="001F0642" w:rsidP="001F0642">
            <w:pPr>
              <w:rPr>
                <w:b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00" w:themeFill="accent6"/>
          </w:tcPr>
          <w:p w:rsidR="001F0642" w:rsidRDefault="001F0642" w:rsidP="001F0642">
            <w:pPr>
              <w:rPr>
                <w:b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00B0F0"/>
          </w:tcPr>
          <w:p w:rsidR="001F0642" w:rsidRDefault="001F0642" w:rsidP="001F0642">
            <w:pPr>
              <w:tabs>
                <w:tab w:val="left" w:pos="705"/>
                <w:tab w:val="center" w:pos="919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00" w:themeFill="accent6"/>
          </w:tcPr>
          <w:p w:rsidR="001F0642" w:rsidRDefault="001F0642" w:rsidP="001F0642">
            <w:pPr>
              <w:rPr>
                <w:b/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C00000" w:themeFill="accent5"/>
          </w:tcPr>
          <w:p w:rsidR="001F0642" w:rsidRDefault="001F0642" w:rsidP="001F0642">
            <w:pPr>
              <w:rPr>
                <w:b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6" w:space="0" w:color="BFBFBF" w:themeColor="background1" w:themeShade="BF"/>
              <w:bottom w:val="nil"/>
            </w:tcBorders>
          </w:tcPr>
          <w:p w:rsidR="001F0642" w:rsidRDefault="001F0642" w:rsidP="001F0642">
            <w:pPr>
              <w:pStyle w:val="Dates"/>
              <w:jc w:val="left"/>
              <w:rPr>
                <w:sz w:val="24"/>
                <w:szCs w:val="24"/>
              </w:rPr>
            </w:pPr>
          </w:p>
          <w:p w:rsidR="001F0642" w:rsidRDefault="001F0642" w:rsidP="001F0642">
            <w:pPr>
              <w:pStyle w:val="Dates"/>
              <w:jc w:val="left"/>
              <w:rPr>
                <w:sz w:val="24"/>
                <w:szCs w:val="24"/>
              </w:rPr>
            </w:pPr>
          </w:p>
          <w:p w:rsidR="001F0642" w:rsidRDefault="001F0642" w:rsidP="001F0642">
            <w:pPr>
              <w:pStyle w:val="Dates"/>
              <w:jc w:val="left"/>
              <w:rPr>
                <w:sz w:val="24"/>
                <w:szCs w:val="24"/>
              </w:rPr>
            </w:pPr>
          </w:p>
        </w:tc>
      </w:tr>
    </w:tbl>
    <w:p w:rsidR="002F6E35" w:rsidRDefault="002F6E35"/>
    <w:sectPr w:rsidR="002F6E35" w:rsidSect="00E97063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F9A" w:rsidRDefault="007C7F9A">
      <w:pPr>
        <w:spacing w:before="0" w:after="0"/>
      </w:pPr>
      <w:r>
        <w:separator/>
      </w:r>
    </w:p>
  </w:endnote>
  <w:endnote w:type="continuationSeparator" w:id="0">
    <w:p w:rsidR="007C7F9A" w:rsidRDefault="007C7F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F9A" w:rsidRDefault="007C7F9A">
      <w:pPr>
        <w:spacing w:before="0" w:after="0"/>
      </w:pPr>
      <w:r>
        <w:separator/>
      </w:r>
    </w:p>
  </w:footnote>
  <w:footnote w:type="continuationSeparator" w:id="0">
    <w:p w:rsidR="007C7F9A" w:rsidRDefault="007C7F9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5/31/2021"/>
    <w:docVar w:name="MonthStart" w:val="5/1/2021"/>
    <w:docVar w:name="ShowDynamicGuides" w:val="1"/>
    <w:docVar w:name="ShowMarginGuides" w:val="0"/>
    <w:docVar w:name="ShowOutlines" w:val="0"/>
    <w:docVar w:name="ShowStaticGuides" w:val="0"/>
  </w:docVars>
  <w:rsids>
    <w:rsidRoot w:val="00275F57"/>
    <w:rsid w:val="000033AA"/>
    <w:rsid w:val="00007F01"/>
    <w:rsid w:val="000208FE"/>
    <w:rsid w:val="0003021D"/>
    <w:rsid w:val="00032912"/>
    <w:rsid w:val="00056814"/>
    <w:rsid w:val="0006779F"/>
    <w:rsid w:val="00071D19"/>
    <w:rsid w:val="000A20FE"/>
    <w:rsid w:val="000A2701"/>
    <w:rsid w:val="000A4106"/>
    <w:rsid w:val="000D20EE"/>
    <w:rsid w:val="000E578F"/>
    <w:rsid w:val="0011772B"/>
    <w:rsid w:val="00123D73"/>
    <w:rsid w:val="001935F6"/>
    <w:rsid w:val="001A6DA6"/>
    <w:rsid w:val="001F0642"/>
    <w:rsid w:val="0024507A"/>
    <w:rsid w:val="00267D83"/>
    <w:rsid w:val="00275F57"/>
    <w:rsid w:val="0027720C"/>
    <w:rsid w:val="00295E4A"/>
    <w:rsid w:val="002F6E35"/>
    <w:rsid w:val="00363F10"/>
    <w:rsid w:val="00375474"/>
    <w:rsid w:val="00384EAC"/>
    <w:rsid w:val="003D3101"/>
    <w:rsid w:val="003D7DDA"/>
    <w:rsid w:val="00406C2A"/>
    <w:rsid w:val="0042728C"/>
    <w:rsid w:val="004542A7"/>
    <w:rsid w:val="00454FED"/>
    <w:rsid w:val="004C5B17"/>
    <w:rsid w:val="005002E6"/>
    <w:rsid w:val="00520C5C"/>
    <w:rsid w:val="00540571"/>
    <w:rsid w:val="005562FE"/>
    <w:rsid w:val="00557989"/>
    <w:rsid w:val="00565953"/>
    <w:rsid w:val="00575A40"/>
    <w:rsid w:val="005A00E4"/>
    <w:rsid w:val="005E24EE"/>
    <w:rsid w:val="005F315F"/>
    <w:rsid w:val="00617E2E"/>
    <w:rsid w:val="00684A3D"/>
    <w:rsid w:val="006858C8"/>
    <w:rsid w:val="00693433"/>
    <w:rsid w:val="00716B84"/>
    <w:rsid w:val="007564A4"/>
    <w:rsid w:val="00766A2E"/>
    <w:rsid w:val="007777B1"/>
    <w:rsid w:val="007A49F2"/>
    <w:rsid w:val="007B0819"/>
    <w:rsid w:val="007B44BD"/>
    <w:rsid w:val="007C7F9A"/>
    <w:rsid w:val="007D3CFE"/>
    <w:rsid w:val="008455CB"/>
    <w:rsid w:val="00874C9A"/>
    <w:rsid w:val="009035F5"/>
    <w:rsid w:val="00944085"/>
    <w:rsid w:val="00946A27"/>
    <w:rsid w:val="00954FEE"/>
    <w:rsid w:val="00962501"/>
    <w:rsid w:val="009A0FFF"/>
    <w:rsid w:val="009B1390"/>
    <w:rsid w:val="009B7AB8"/>
    <w:rsid w:val="009D34EB"/>
    <w:rsid w:val="009D5FDC"/>
    <w:rsid w:val="00A31BDC"/>
    <w:rsid w:val="00A4654E"/>
    <w:rsid w:val="00A73BBF"/>
    <w:rsid w:val="00A748DA"/>
    <w:rsid w:val="00A8654B"/>
    <w:rsid w:val="00A93B9C"/>
    <w:rsid w:val="00AB29FA"/>
    <w:rsid w:val="00B006F4"/>
    <w:rsid w:val="00B56C88"/>
    <w:rsid w:val="00B70858"/>
    <w:rsid w:val="00B8151A"/>
    <w:rsid w:val="00B93060"/>
    <w:rsid w:val="00BB7960"/>
    <w:rsid w:val="00C11D39"/>
    <w:rsid w:val="00C14EE0"/>
    <w:rsid w:val="00C43EDB"/>
    <w:rsid w:val="00C71D73"/>
    <w:rsid w:val="00C7735D"/>
    <w:rsid w:val="00C942D3"/>
    <w:rsid w:val="00CB1C1C"/>
    <w:rsid w:val="00CF5A3D"/>
    <w:rsid w:val="00D17693"/>
    <w:rsid w:val="00D17D12"/>
    <w:rsid w:val="00DD5DE0"/>
    <w:rsid w:val="00DF051F"/>
    <w:rsid w:val="00DF32DE"/>
    <w:rsid w:val="00DF3487"/>
    <w:rsid w:val="00E02644"/>
    <w:rsid w:val="00E2004C"/>
    <w:rsid w:val="00E21B40"/>
    <w:rsid w:val="00E47D7B"/>
    <w:rsid w:val="00E54E11"/>
    <w:rsid w:val="00E97063"/>
    <w:rsid w:val="00EA1691"/>
    <w:rsid w:val="00EA397E"/>
    <w:rsid w:val="00EB320B"/>
    <w:rsid w:val="00ED319A"/>
    <w:rsid w:val="00ED3A0C"/>
    <w:rsid w:val="00EE0B0A"/>
    <w:rsid w:val="00EE35FE"/>
    <w:rsid w:val="00EF6BA3"/>
    <w:rsid w:val="00F01F8D"/>
    <w:rsid w:val="00F305CB"/>
    <w:rsid w:val="00F610B1"/>
    <w:rsid w:val="00F62716"/>
    <w:rsid w:val="00FA21CA"/>
    <w:rsid w:val="00FA5431"/>
    <w:rsid w:val="00FA5F23"/>
    <w:rsid w:val="00FF2624"/>
    <w:rsid w:val="00FF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4855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cdoe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FFBBFAC24F4859803A22DA61E7B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A93FB-D877-4AF1-A279-7CA115DF82FF}"/>
      </w:docPartPr>
      <w:docPartBody>
        <w:p w:rsidR="00E95010" w:rsidRDefault="00BF0A3A">
          <w:pPr>
            <w:pStyle w:val="0EFFBBFAC24F4859803A22DA61E7B9D9"/>
          </w:pPr>
          <w:r>
            <w:t>Sunday</w:t>
          </w:r>
        </w:p>
      </w:docPartBody>
    </w:docPart>
    <w:docPart>
      <w:docPartPr>
        <w:name w:val="AE2D9BEE7BD74EA5A4C07DB64B592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624AE-3165-4C64-B79C-612F2ACF9392}"/>
      </w:docPartPr>
      <w:docPartBody>
        <w:p w:rsidR="00E95010" w:rsidRDefault="00BF0A3A">
          <w:pPr>
            <w:pStyle w:val="AE2D9BEE7BD74EA5A4C07DB64B592678"/>
          </w:pPr>
          <w:r>
            <w:t>Monday</w:t>
          </w:r>
        </w:p>
      </w:docPartBody>
    </w:docPart>
    <w:docPart>
      <w:docPartPr>
        <w:name w:val="91498D0DE23742E8BC2A04C75DF7F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72767-C45A-4435-A972-2FA1C0D8D530}"/>
      </w:docPartPr>
      <w:docPartBody>
        <w:p w:rsidR="00E95010" w:rsidRDefault="00BF0A3A">
          <w:pPr>
            <w:pStyle w:val="91498D0DE23742E8BC2A04C75DF7F6EC"/>
          </w:pPr>
          <w:r>
            <w:t>Tuesday</w:t>
          </w:r>
        </w:p>
      </w:docPartBody>
    </w:docPart>
    <w:docPart>
      <w:docPartPr>
        <w:name w:val="18B0C54F559C47CEA7A473688E42A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75111-69FE-4FF7-AA9C-38E501AAD482}"/>
      </w:docPartPr>
      <w:docPartBody>
        <w:p w:rsidR="00E95010" w:rsidRDefault="00BF0A3A">
          <w:pPr>
            <w:pStyle w:val="18B0C54F559C47CEA7A473688E42AB92"/>
          </w:pPr>
          <w:r>
            <w:t>Wednesday</w:t>
          </w:r>
        </w:p>
      </w:docPartBody>
    </w:docPart>
    <w:docPart>
      <w:docPartPr>
        <w:name w:val="5B975093477244459167675DA2967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938D8-8DAB-46FA-942B-B9664DDEB2E2}"/>
      </w:docPartPr>
      <w:docPartBody>
        <w:p w:rsidR="00E95010" w:rsidRDefault="00BF0A3A">
          <w:pPr>
            <w:pStyle w:val="5B975093477244459167675DA2967F6F"/>
          </w:pPr>
          <w:r>
            <w:t>Thursday</w:t>
          </w:r>
        </w:p>
      </w:docPartBody>
    </w:docPart>
    <w:docPart>
      <w:docPartPr>
        <w:name w:val="0596722C26824B49B94C2EDECF184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6EA3B-9F96-42AD-A230-8505782ACBD2}"/>
      </w:docPartPr>
      <w:docPartBody>
        <w:p w:rsidR="00E95010" w:rsidRDefault="00BF0A3A">
          <w:pPr>
            <w:pStyle w:val="0596722C26824B49B94C2EDECF184B03"/>
          </w:pPr>
          <w:r>
            <w:t>Friday</w:t>
          </w:r>
        </w:p>
      </w:docPartBody>
    </w:docPart>
    <w:docPart>
      <w:docPartPr>
        <w:name w:val="CEF45610A3B8425C8F4C6DE022033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17EAA-8209-4ECA-AA74-A2E0D6B4D86E}"/>
      </w:docPartPr>
      <w:docPartBody>
        <w:p w:rsidR="00E95010" w:rsidRDefault="00BF0A3A">
          <w:pPr>
            <w:pStyle w:val="CEF45610A3B8425C8F4C6DE022033E9D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A3A"/>
    <w:rsid w:val="00065BCA"/>
    <w:rsid w:val="001345A0"/>
    <w:rsid w:val="003D080A"/>
    <w:rsid w:val="003D3941"/>
    <w:rsid w:val="00453C76"/>
    <w:rsid w:val="00471E34"/>
    <w:rsid w:val="00693C28"/>
    <w:rsid w:val="006E7417"/>
    <w:rsid w:val="007B47BA"/>
    <w:rsid w:val="007C0610"/>
    <w:rsid w:val="00803A8F"/>
    <w:rsid w:val="008D1FC6"/>
    <w:rsid w:val="008E6ECF"/>
    <w:rsid w:val="00A545C5"/>
    <w:rsid w:val="00B25D0D"/>
    <w:rsid w:val="00B83911"/>
    <w:rsid w:val="00BF0A3A"/>
    <w:rsid w:val="00C46BB5"/>
    <w:rsid w:val="00CE4BC6"/>
    <w:rsid w:val="00D722B0"/>
    <w:rsid w:val="00E95010"/>
    <w:rsid w:val="00F4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FFBBFAC24F4859803A22DA61E7B9D9">
    <w:name w:val="0EFFBBFAC24F4859803A22DA61E7B9D9"/>
  </w:style>
  <w:style w:type="paragraph" w:customStyle="1" w:styleId="AE2D9BEE7BD74EA5A4C07DB64B592678">
    <w:name w:val="AE2D9BEE7BD74EA5A4C07DB64B592678"/>
  </w:style>
  <w:style w:type="paragraph" w:customStyle="1" w:styleId="91498D0DE23742E8BC2A04C75DF7F6EC">
    <w:name w:val="91498D0DE23742E8BC2A04C75DF7F6EC"/>
  </w:style>
  <w:style w:type="paragraph" w:customStyle="1" w:styleId="18B0C54F559C47CEA7A473688E42AB92">
    <w:name w:val="18B0C54F559C47CEA7A473688E42AB92"/>
  </w:style>
  <w:style w:type="paragraph" w:customStyle="1" w:styleId="5B975093477244459167675DA2967F6F">
    <w:name w:val="5B975093477244459167675DA2967F6F"/>
  </w:style>
  <w:style w:type="paragraph" w:customStyle="1" w:styleId="0596722C26824B49B94C2EDECF184B03">
    <w:name w:val="0596722C26824B49B94C2EDECF184B03"/>
  </w:style>
  <w:style w:type="paragraph" w:customStyle="1" w:styleId="CEF45610A3B8425C8F4C6DE022033E9D">
    <w:name w:val="CEF45610A3B8425C8F4C6DE022033E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4B734D-909D-475E-8617-D7568B916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A7F36B-DA45-4674-9A9C-D2F273A01FC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2021-04-06T14:36:00Z</dcterms:created>
  <dcterms:modified xsi:type="dcterms:W3CDTF">2021-05-27T13:19:00Z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